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adec="http://schemas.microsoft.com/office/drawing/2017/decorativ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8A3BDD" w:rsidR="00BA221D" w:rsidP="005F1C56" w:rsidRDefault="008A3BDD">
      <w:pPr>
        <w:pStyle w:val="StMarysMainHeading"/>
      </w:pPr>
      <w:r w:rsidRPr="008A3BDD">
        <w:rPr>
          <w:noProof/>
          <w:sz w:val="30"/>
          <w:szCs w:val="30"/>
          <w:lang w:eastAsia="en-GB"/>
        </w:rPr>
        <mc:AlternateContent>
          <mc:Choice Requires="wps">
            <w:drawing>
              <wp:inline distT="0" distB="0" distL="0" distR="0" wp14:anchorId="4CD57981">
                <wp:extent cx="5759450" cy="0"/>
                <wp:effectExtent l="0" t="0" r="0" b="0"/>
                <wp:docPr id="1" name="Straight Connector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9450" cy="0"/>
                        </a:xfrm>
                        <a:prstGeom prst="line">
                          <a:avLst/>
                        </a:prstGeom>
                        <a:ln w="6350"/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id="Straight Connector 1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o:spid="_x0000_s1026" strokecolor="#4f81bd [3204]" strokeweight=".5pt" from="0,0" to="453.5pt,0" w14:anchorId="02865D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">
                <w10:anchorlock/>
              </v:line>
            </w:pict>
          </mc:Fallback>
        </mc:AlternateContent>
      </w:r>
      <w:r w:rsidR="00DC12C5">
        <w:t>New Starter Checklist</w:t>
      </w:r>
    </w:p>
    <w:p w:rsidRPr="00681C9A" w:rsidR="00DC12C5" w:rsidP="00681C9A" w:rsidRDefault="00DC12C5">
      <w:pPr>
        <w:pStyle w:val="StMarysBodycopy"/>
      </w:pPr>
      <w:r>
        <w:t xml:space="preserve">This is a printable version of the checklist for your reference. For information and guidance on any of the below please refer to the </w:t>
      </w:r>
      <w:hyperlink w:history="1" r:id="rId11">
        <w:r w:rsidRPr="00DC12C5">
          <w:rPr>
            <w:rStyle w:val="Hyperlink"/>
          </w:rPr>
          <w:t>Manager’s</w:t>
        </w:r>
        <w:r w:rsidR="007F2641">
          <w:rPr>
            <w:rStyle w:val="Hyperlink"/>
          </w:rPr>
          <w:t xml:space="preserve"> Guidance</w:t>
        </w:r>
      </w:hyperlink>
      <w:r>
        <w:t xml:space="preserve"> on </w:t>
      </w:r>
      <w:r w:rsidR="007F2641">
        <w:t>the website</w:t>
      </w:r>
      <w:r>
        <w:t xml:space="preserve">. Once you have completed all items here please submit the checklist to HR using the </w:t>
      </w:r>
      <w:hyperlink w:history="1" r:id="rId12">
        <w:r w:rsidRPr="00DC12C5">
          <w:rPr>
            <w:rStyle w:val="Hyperlink"/>
          </w:rPr>
          <w:t>link in the manager’s guidance</w:t>
        </w:r>
      </w:hyperlink>
      <w:r>
        <w:t>.</w:t>
      </w:r>
    </w:p>
    <w:p w:rsidRPr="00906698" w:rsidR="00906698" w:rsidP="00906698" w:rsidRDefault="00906698">
      <w:pPr>
        <w:spacing w:after="0"/>
        <w:rPr>
          <w:rFonts w:ascii="Helvetica" w:hAnsi="Helvetica"/>
        </w:rPr>
      </w:pPr>
    </w:p>
    <w:p w:rsidRPr="00906698" w:rsidR="00BA221D" w:rsidP="00681C9A" w:rsidRDefault="00DC12C5">
      <w:pPr>
        <w:pStyle w:val="StMarysHeading"/>
      </w:pPr>
      <w:r>
        <w:t>Pre-Arrival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5783"/>
        <w:gridCol w:w="1588"/>
      </w:tblGrid>
      <w:tr w:rsidR="00DC12C5" w:rsidTr="009E3558">
        <w:tc>
          <w:tcPr>
            <w:tcW w:w="5783" w:type="dxa"/>
          </w:tcPr>
          <w:p w:rsidR="00DC12C5" w:rsidP="00DC12C5" w:rsidRDefault="00DC12C5">
            <w:pPr>
              <w:pStyle w:val="StMarysBullets"/>
              <w:numPr>
                <w:ilvl w:val="0"/>
                <w:numId w:val="0"/>
              </w:numPr>
            </w:pPr>
            <w:r>
              <w:t>Familiarise yourself with key Contractual Information</w:t>
            </w:r>
          </w:p>
        </w:tc>
        <w:tc>
          <w:tcPr>
            <w:tcW w:w="1588" w:type="dxa"/>
          </w:tcPr>
          <w:p w:rsidR="00DC12C5" w:rsidP="00DC12C5" w:rsidRDefault="00DC12C5">
            <w:pPr>
              <w:pStyle w:val="StMarysBullets"/>
              <w:numPr>
                <w:ilvl w:val="0"/>
                <w:numId w:val="0"/>
              </w:numPr>
            </w:pPr>
          </w:p>
        </w:tc>
      </w:tr>
      <w:tr w:rsidR="00DC12C5" w:rsidTr="009E3558">
        <w:tc>
          <w:tcPr>
            <w:tcW w:w="5783" w:type="dxa"/>
          </w:tcPr>
          <w:p w:rsidR="00DC12C5" w:rsidP="00DC12C5" w:rsidRDefault="00DC12C5">
            <w:pPr>
              <w:pStyle w:val="StMarysBullets"/>
              <w:numPr>
                <w:ilvl w:val="0"/>
                <w:numId w:val="0"/>
              </w:numPr>
            </w:pPr>
            <w:r>
              <w:t>Organise Workspace and Equipment</w:t>
            </w:r>
          </w:p>
        </w:tc>
        <w:tc>
          <w:tcPr>
            <w:tcW w:w="1588" w:type="dxa"/>
          </w:tcPr>
          <w:p w:rsidR="00DC12C5" w:rsidP="00DC12C5" w:rsidRDefault="00DC12C5">
            <w:pPr>
              <w:pStyle w:val="StMarysBullets"/>
              <w:numPr>
                <w:ilvl w:val="0"/>
                <w:numId w:val="0"/>
              </w:numPr>
            </w:pPr>
          </w:p>
        </w:tc>
      </w:tr>
      <w:tr w:rsidR="00DC12C5" w:rsidTr="009E3558">
        <w:tc>
          <w:tcPr>
            <w:tcW w:w="5783" w:type="dxa"/>
          </w:tcPr>
          <w:p w:rsidR="00DC12C5" w:rsidP="00DC12C5" w:rsidRDefault="00DC12C5">
            <w:pPr>
              <w:pStyle w:val="StMarysBullets"/>
              <w:numPr>
                <w:ilvl w:val="0"/>
                <w:numId w:val="0"/>
              </w:numPr>
            </w:pPr>
            <w:r>
              <w:t>Assign a buddy</w:t>
            </w:r>
          </w:p>
        </w:tc>
        <w:tc>
          <w:tcPr>
            <w:tcW w:w="1588" w:type="dxa"/>
          </w:tcPr>
          <w:p w:rsidR="00DC12C5" w:rsidP="00DC12C5" w:rsidRDefault="00DC12C5">
            <w:pPr>
              <w:pStyle w:val="StMarysBullets"/>
              <w:numPr>
                <w:ilvl w:val="0"/>
                <w:numId w:val="0"/>
              </w:numPr>
            </w:pPr>
          </w:p>
        </w:tc>
        <w:bookmarkStart w:name="_GoBack" w:id="0"/>
        <w:bookmarkEnd w:id="0"/>
      </w:tr>
      <w:tr w:rsidR="00DC12C5" w:rsidTr="009E3558">
        <w:tc>
          <w:tcPr>
            <w:tcW w:w="5783" w:type="dxa"/>
          </w:tcPr>
          <w:p w:rsidR="00DC12C5" w:rsidP="00DC12C5" w:rsidRDefault="00DC12C5">
            <w:pPr>
              <w:pStyle w:val="StMarysBullets"/>
              <w:numPr>
                <w:ilvl w:val="0"/>
                <w:numId w:val="0"/>
              </w:numPr>
            </w:pPr>
            <w:r>
              <w:t>Tell your team</w:t>
            </w:r>
          </w:p>
        </w:tc>
        <w:tc>
          <w:tcPr>
            <w:tcW w:w="1588" w:type="dxa"/>
          </w:tcPr>
          <w:p w:rsidR="00DC12C5" w:rsidP="00DC12C5" w:rsidRDefault="00DC12C5">
            <w:pPr>
              <w:pStyle w:val="StMarysBullets"/>
              <w:numPr>
                <w:ilvl w:val="0"/>
                <w:numId w:val="0"/>
              </w:numPr>
            </w:pPr>
          </w:p>
        </w:tc>
      </w:tr>
      <w:tr w:rsidR="00DC12C5" w:rsidTr="009E3558">
        <w:tc>
          <w:tcPr>
            <w:tcW w:w="5783" w:type="dxa"/>
          </w:tcPr>
          <w:p w:rsidR="00DC12C5" w:rsidP="00DC12C5" w:rsidRDefault="00DC12C5">
            <w:pPr>
              <w:pStyle w:val="StMarysBullets"/>
              <w:numPr>
                <w:ilvl w:val="0"/>
                <w:numId w:val="0"/>
              </w:numPr>
            </w:pPr>
            <w:r>
              <w:t>Work out a local induction plan</w:t>
            </w:r>
          </w:p>
        </w:tc>
        <w:tc>
          <w:tcPr>
            <w:tcW w:w="1588" w:type="dxa"/>
          </w:tcPr>
          <w:p w:rsidR="00DC12C5" w:rsidP="00DC12C5" w:rsidRDefault="00DC12C5">
            <w:pPr>
              <w:pStyle w:val="StMarysBullets"/>
              <w:numPr>
                <w:ilvl w:val="0"/>
                <w:numId w:val="0"/>
              </w:numPr>
            </w:pPr>
          </w:p>
        </w:tc>
      </w:tr>
      <w:tr w:rsidR="00DC12C5" w:rsidTr="009E3558">
        <w:tc>
          <w:tcPr>
            <w:tcW w:w="5783" w:type="dxa"/>
          </w:tcPr>
          <w:p w:rsidR="00DC12C5" w:rsidP="00DC12C5" w:rsidRDefault="00DC12C5">
            <w:pPr>
              <w:pStyle w:val="StMarysBullets"/>
              <w:numPr>
                <w:ilvl w:val="0"/>
                <w:numId w:val="0"/>
              </w:numPr>
            </w:pPr>
            <w:r>
              <w:t>Create an information pack</w:t>
            </w:r>
          </w:p>
        </w:tc>
        <w:tc>
          <w:tcPr>
            <w:tcW w:w="1588" w:type="dxa"/>
          </w:tcPr>
          <w:p w:rsidR="00DC12C5" w:rsidP="00DC12C5" w:rsidRDefault="00DC12C5">
            <w:pPr>
              <w:pStyle w:val="StMarysBullets"/>
              <w:numPr>
                <w:ilvl w:val="0"/>
                <w:numId w:val="0"/>
              </w:numPr>
            </w:pPr>
          </w:p>
        </w:tc>
      </w:tr>
      <w:tr w:rsidR="00DC12C5" w:rsidTr="009E3558">
        <w:tc>
          <w:tcPr>
            <w:tcW w:w="5783" w:type="dxa"/>
          </w:tcPr>
          <w:p w:rsidR="00DC12C5" w:rsidP="00DC12C5" w:rsidRDefault="00DC12C5">
            <w:pPr>
              <w:pStyle w:val="StMarysBullets"/>
              <w:numPr>
                <w:ilvl w:val="0"/>
                <w:numId w:val="0"/>
              </w:numPr>
            </w:pPr>
            <w:r>
              <w:t>Organise a Team Lunch</w:t>
            </w:r>
          </w:p>
        </w:tc>
        <w:tc>
          <w:tcPr>
            <w:tcW w:w="1588" w:type="dxa"/>
          </w:tcPr>
          <w:p w:rsidR="00DC12C5" w:rsidP="00DC12C5" w:rsidRDefault="00DC12C5">
            <w:pPr>
              <w:pStyle w:val="StMarysBullets"/>
              <w:numPr>
                <w:ilvl w:val="0"/>
                <w:numId w:val="0"/>
              </w:numPr>
            </w:pPr>
          </w:p>
        </w:tc>
      </w:tr>
    </w:tbl>
    <w:p w:rsidR="006E282F" w:rsidP="009E3558" w:rsidRDefault="006E282F">
      <w:pPr>
        <w:pStyle w:val="StMarysBullets"/>
        <w:numPr>
          <w:ilvl w:val="0"/>
          <w:numId w:val="0"/>
        </w:numPr>
        <w:spacing w:after="0"/>
        <w:ind w:left="357" w:hanging="357"/>
      </w:pPr>
    </w:p>
    <w:p w:rsidRPr="00906698" w:rsidR="00DC12C5" w:rsidP="00DC12C5" w:rsidRDefault="00DC12C5">
      <w:pPr>
        <w:pStyle w:val="StMarysHeading"/>
      </w:pPr>
      <w:r>
        <w:t>Day One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5783"/>
        <w:gridCol w:w="1588"/>
      </w:tblGrid>
      <w:tr w:rsidR="00DC12C5" w:rsidTr="009E3558">
        <w:tc>
          <w:tcPr>
            <w:tcW w:w="5783" w:type="dxa"/>
          </w:tcPr>
          <w:p w:rsidR="00DC12C5" w:rsidP="00BF0742" w:rsidRDefault="00DC12C5">
            <w:pPr>
              <w:pStyle w:val="StMarysBullets"/>
              <w:numPr>
                <w:ilvl w:val="0"/>
                <w:numId w:val="0"/>
              </w:numPr>
            </w:pPr>
            <w:r>
              <w:t>Meet your new starter at an agreed location</w:t>
            </w:r>
            <w:r w:rsidR="002D0ADB">
              <w:t xml:space="preserve"> and introduce the assigned buddy</w:t>
            </w:r>
          </w:p>
        </w:tc>
        <w:tc>
          <w:tcPr>
            <w:tcW w:w="1588" w:type="dxa"/>
          </w:tcPr>
          <w:p w:rsidR="00DC12C5" w:rsidP="00BF0742" w:rsidRDefault="00DC12C5">
            <w:pPr>
              <w:pStyle w:val="StMarysBullets"/>
              <w:numPr>
                <w:ilvl w:val="0"/>
                <w:numId w:val="0"/>
              </w:numPr>
            </w:pPr>
          </w:p>
        </w:tc>
      </w:tr>
      <w:tr w:rsidR="00DC12C5" w:rsidTr="009E3558">
        <w:tc>
          <w:tcPr>
            <w:tcW w:w="5783" w:type="dxa"/>
          </w:tcPr>
          <w:p w:rsidR="00DC12C5" w:rsidP="00BF0742" w:rsidRDefault="00DC12C5">
            <w:pPr>
              <w:pStyle w:val="StMarysBullets"/>
              <w:numPr>
                <w:ilvl w:val="0"/>
                <w:numId w:val="0"/>
              </w:numPr>
            </w:pPr>
            <w:r>
              <w:t>Team introductions and office tour (give keys if applicable)</w:t>
            </w:r>
          </w:p>
        </w:tc>
        <w:tc>
          <w:tcPr>
            <w:tcW w:w="1588" w:type="dxa"/>
          </w:tcPr>
          <w:p w:rsidR="00DC12C5" w:rsidP="00BF0742" w:rsidRDefault="00DC12C5">
            <w:pPr>
              <w:pStyle w:val="StMarysBullets"/>
              <w:numPr>
                <w:ilvl w:val="0"/>
                <w:numId w:val="0"/>
              </w:numPr>
            </w:pPr>
          </w:p>
        </w:tc>
      </w:tr>
      <w:tr w:rsidR="00DC12C5" w:rsidTr="009E3558">
        <w:tc>
          <w:tcPr>
            <w:tcW w:w="5783" w:type="dxa"/>
          </w:tcPr>
          <w:p w:rsidR="009E3558" w:rsidP="009E3558" w:rsidRDefault="00DC12C5">
            <w:pPr>
              <w:pStyle w:val="StMarysBullets"/>
              <w:numPr>
                <w:ilvl w:val="0"/>
                <w:numId w:val="0"/>
              </w:numPr>
              <w:spacing w:after="0"/>
            </w:pPr>
            <w:r>
              <w:t>Arrange ID Badge</w:t>
            </w:r>
            <w:r w:rsidR="002D0ADB">
              <w:t xml:space="preserve"> and activate IT Account</w:t>
            </w:r>
            <w:r w:rsidR="00E02F70">
              <w:t xml:space="preserve"> </w:t>
            </w:r>
          </w:p>
          <w:p w:rsidRPr="009E3558" w:rsidR="00DC12C5" w:rsidP="009E3558" w:rsidRDefault="007F2641">
            <w:pPr>
              <w:pStyle w:val="StMarysBullets"/>
              <w:numPr>
                <w:ilvl w:val="0"/>
                <w:numId w:val="0"/>
              </w:numPr>
              <w:spacing w:after="0"/>
              <w:ind w:left="321"/>
            </w:pPr>
            <w:hyperlink w:history="1" r:id="rId13">
              <w:r w:rsidRPr="00E02F70" w:rsidR="00E02F70">
                <w:rPr>
                  <w:rStyle w:val="Hyperlink"/>
                </w:rPr>
                <w:t>Download Computing Account Form here</w:t>
              </w:r>
            </w:hyperlink>
            <w:r w:rsidRPr="009E3558" w:rsidR="009E3558">
              <w:rPr>
                <w:rStyle w:val="Hyperlink"/>
                <w:color w:val="auto"/>
                <w:u w:val="none"/>
              </w:rPr>
              <w:t>.</w:t>
            </w:r>
            <w:r w:rsidR="009E3558">
              <w:rPr>
                <w:rStyle w:val="Hyperlink"/>
                <w:color w:val="auto"/>
                <w:u w:val="none"/>
              </w:rPr>
              <w:t xml:space="preserve"> For the ID badge you will need your employee’s payroll number.</w:t>
            </w:r>
          </w:p>
        </w:tc>
        <w:tc>
          <w:tcPr>
            <w:tcW w:w="1588" w:type="dxa"/>
          </w:tcPr>
          <w:p w:rsidR="00DC12C5" w:rsidP="00BF0742" w:rsidRDefault="00DC12C5">
            <w:pPr>
              <w:pStyle w:val="StMarysBullets"/>
              <w:numPr>
                <w:ilvl w:val="0"/>
                <w:numId w:val="0"/>
              </w:numPr>
            </w:pPr>
          </w:p>
        </w:tc>
      </w:tr>
      <w:tr w:rsidR="00DC12C5" w:rsidTr="009E3558">
        <w:tc>
          <w:tcPr>
            <w:tcW w:w="5783" w:type="dxa"/>
          </w:tcPr>
          <w:p w:rsidR="00DC12C5" w:rsidP="00BF0742" w:rsidRDefault="005F1C56">
            <w:pPr>
              <w:pStyle w:val="StMarysBullets"/>
              <w:numPr>
                <w:ilvl w:val="0"/>
                <w:numId w:val="0"/>
              </w:numPr>
            </w:pPr>
            <w:r>
              <w:t>Talk through the local induction plan</w:t>
            </w:r>
          </w:p>
        </w:tc>
        <w:tc>
          <w:tcPr>
            <w:tcW w:w="1588" w:type="dxa"/>
          </w:tcPr>
          <w:p w:rsidR="00DC12C5" w:rsidP="00BF0742" w:rsidRDefault="00DC12C5">
            <w:pPr>
              <w:pStyle w:val="StMarysBullets"/>
              <w:numPr>
                <w:ilvl w:val="0"/>
                <w:numId w:val="0"/>
              </w:numPr>
            </w:pPr>
          </w:p>
        </w:tc>
      </w:tr>
      <w:tr w:rsidR="00DC12C5" w:rsidTr="009E3558">
        <w:tc>
          <w:tcPr>
            <w:tcW w:w="5783" w:type="dxa"/>
          </w:tcPr>
          <w:p w:rsidR="00DC12C5" w:rsidP="002D0ADB" w:rsidRDefault="002D0ADB">
            <w:pPr>
              <w:pStyle w:val="StMarysBullets"/>
              <w:numPr>
                <w:ilvl w:val="0"/>
                <w:numId w:val="0"/>
              </w:numPr>
              <w:spacing w:after="0"/>
            </w:pPr>
            <w:r>
              <w:t>Essential information and admin:</w:t>
            </w:r>
          </w:p>
          <w:p w:rsidR="002D0ADB" w:rsidP="002D0ADB" w:rsidRDefault="007F2641">
            <w:pPr>
              <w:pStyle w:val="StMarysBullets"/>
              <w:numPr>
                <w:ilvl w:val="0"/>
                <w:numId w:val="5"/>
              </w:numPr>
              <w:spacing w:after="0"/>
            </w:pPr>
            <w:hyperlink w:history="1" r:id="rId14">
              <w:r w:rsidRPr="00E02F70" w:rsidR="002D0ADB">
                <w:rPr>
                  <w:rStyle w:val="Hyperlink"/>
                </w:rPr>
                <w:t>Health and safety checklist</w:t>
              </w:r>
            </w:hyperlink>
          </w:p>
          <w:p w:rsidR="002D0ADB" w:rsidP="002D0ADB" w:rsidRDefault="002D0ADB">
            <w:pPr>
              <w:pStyle w:val="StMarysBullets"/>
              <w:numPr>
                <w:ilvl w:val="0"/>
                <w:numId w:val="5"/>
              </w:numPr>
              <w:spacing w:after="0"/>
            </w:pPr>
            <w:r>
              <w:t>Make sure workstation meets their needs</w:t>
            </w:r>
          </w:p>
          <w:p w:rsidR="002D0ADB" w:rsidP="002D0ADB" w:rsidRDefault="002D0ADB">
            <w:pPr>
              <w:pStyle w:val="StMarysBullets"/>
              <w:numPr>
                <w:ilvl w:val="0"/>
                <w:numId w:val="5"/>
              </w:numPr>
              <w:spacing w:after="0"/>
            </w:pPr>
            <w:r>
              <w:t>Talk through contractual information (working hours/patterns, sickness absence, annual leave)</w:t>
            </w:r>
          </w:p>
          <w:p w:rsidR="002D0ADB" w:rsidP="002D0ADB" w:rsidRDefault="002D0ADB">
            <w:pPr>
              <w:pStyle w:val="StMarysBullets"/>
              <w:numPr>
                <w:ilvl w:val="0"/>
                <w:numId w:val="5"/>
              </w:numPr>
              <w:spacing w:after="0"/>
            </w:pPr>
            <w:r>
              <w:t>Discuss parking arrangements (if applicable)</w:t>
            </w:r>
          </w:p>
          <w:p w:rsidR="002D0ADB" w:rsidP="002D0ADB" w:rsidRDefault="007F2641">
            <w:pPr>
              <w:pStyle w:val="StMarysBullets"/>
              <w:numPr>
                <w:ilvl w:val="0"/>
                <w:numId w:val="5"/>
              </w:numPr>
              <w:spacing w:after="0"/>
            </w:pPr>
            <w:hyperlink w:history="1" r:id="rId15">
              <w:r w:rsidRPr="00E02F70" w:rsidR="002D0ADB">
                <w:rPr>
                  <w:rStyle w:val="Hyperlink"/>
                </w:rPr>
                <w:t xml:space="preserve">Show new staff member how to access </w:t>
              </w:r>
              <w:proofErr w:type="spellStart"/>
              <w:r w:rsidRPr="00E02F70" w:rsidR="002D0ADB">
                <w:rPr>
                  <w:rStyle w:val="Hyperlink"/>
                </w:rPr>
                <w:t>PeopleNet</w:t>
              </w:r>
              <w:proofErr w:type="spellEnd"/>
            </w:hyperlink>
          </w:p>
        </w:tc>
        <w:tc>
          <w:tcPr>
            <w:tcW w:w="1588" w:type="dxa"/>
          </w:tcPr>
          <w:p w:rsidR="00DC12C5" w:rsidP="00BF0742" w:rsidRDefault="00DC12C5">
            <w:pPr>
              <w:pStyle w:val="StMarysBullets"/>
              <w:numPr>
                <w:ilvl w:val="0"/>
                <w:numId w:val="0"/>
              </w:numPr>
            </w:pPr>
          </w:p>
        </w:tc>
      </w:tr>
      <w:tr w:rsidR="00DC12C5" w:rsidTr="009E3558">
        <w:tc>
          <w:tcPr>
            <w:tcW w:w="5783" w:type="dxa"/>
          </w:tcPr>
          <w:p w:rsidR="00DC12C5" w:rsidP="00BF0742" w:rsidRDefault="005F1C56">
            <w:pPr>
              <w:pStyle w:val="StMarysBullets"/>
              <w:numPr>
                <w:ilvl w:val="0"/>
                <w:numId w:val="0"/>
              </w:numPr>
            </w:pPr>
            <w:r>
              <w:t xml:space="preserve">Show new starter how to navigate StaffNet and access the </w:t>
            </w:r>
            <w:hyperlink w:history="1" r:id="rId16">
              <w:r w:rsidRPr="00E02F70">
                <w:rPr>
                  <w:rStyle w:val="Hyperlink"/>
                </w:rPr>
                <w:t>New Starter’s guide</w:t>
              </w:r>
            </w:hyperlink>
          </w:p>
        </w:tc>
        <w:tc>
          <w:tcPr>
            <w:tcW w:w="1588" w:type="dxa"/>
          </w:tcPr>
          <w:p w:rsidR="00DC12C5" w:rsidP="00BF0742" w:rsidRDefault="00DC12C5">
            <w:pPr>
              <w:pStyle w:val="StMarysBullets"/>
              <w:numPr>
                <w:ilvl w:val="0"/>
                <w:numId w:val="0"/>
              </w:numPr>
            </w:pPr>
          </w:p>
        </w:tc>
      </w:tr>
    </w:tbl>
    <w:p w:rsidR="00DC12C5" w:rsidP="009E3558" w:rsidRDefault="00DC12C5">
      <w:pPr>
        <w:pStyle w:val="StMarysBullets"/>
        <w:numPr>
          <w:ilvl w:val="0"/>
          <w:numId w:val="0"/>
        </w:numPr>
        <w:spacing w:after="0"/>
        <w:ind w:left="357" w:hanging="357"/>
      </w:pPr>
    </w:p>
    <w:p w:rsidRPr="00906698" w:rsidR="00DC12C5" w:rsidP="00DC12C5" w:rsidRDefault="00DC12C5">
      <w:pPr>
        <w:pStyle w:val="StMarysHeading"/>
      </w:pPr>
      <w:r>
        <w:lastRenderedPageBreak/>
        <w:t>Week One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5783"/>
        <w:gridCol w:w="1588"/>
      </w:tblGrid>
      <w:tr w:rsidR="002D0ADB" w:rsidTr="009E3558">
        <w:tc>
          <w:tcPr>
            <w:tcW w:w="5783" w:type="dxa"/>
          </w:tcPr>
          <w:p w:rsidR="002D0ADB" w:rsidP="00BF0742" w:rsidRDefault="002D0ADB">
            <w:pPr>
              <w:pStyle w:val="StMarysBullets"/>
              <w:numPr>
                <w:ilvl w:val="0"/>
                <w:numId w:val="0"/>
              </w:numPr>
            </w:pPr>
            <w:r>
              <w:t>Go on a tour of campus (can be the role of the assigned buddy)</w:t>
            </w:r>
          </w:p>
        </w:tc>
        <w:tc>
          <w:tcPr>
            <w:tcW w:w="1588" w:type="dxa"/>
          </w:tcPr>
          <w:p w:rsidR="002D0ADB" w:rsidP="00BF0742" w:rsidRDefault="002D0ADB">
            <w:pPr>
              <w:pStyle w:val="StMarysBullets"/>
              <w:numPr>
                <w:ilvl w:val="0"/>
                <w:numId w:val="0"/>
              </w:numPr>
            </w:pPr>
          </w:p>
        </w:tc>
      </w:tr>
      <w:tr w:rsidR="005F1C56" w:rsidTr="009E3558">
        <w:tc>
          <w:tcPr>
            <w:tcW w:w="5783" w:type="dxa"/>
          </w:tcPr>
          <w:p w:rsidR="005F1C56" w:rsidP="00BF0742" w:rsidRDefault="005F1C56">
            <w:pPr>
              <w:pStyle w:val="StMarysBullets"/>
              <w:numPr>
                <w:ilvl w:val="0"/>
                <w:numId w:val="0"/>
              </w:numPr>
            </w:pPr>
            <w:r>
              <w:t>Discuss and agree probation objectives</w:t>
            </w:r>
          </w:p>
        </w:tc>
        <w:tc>
          <w:tcPr>
            <w:tcW w:w="1588" w:type="dxa"/>
          </w:tcPr>
          <w:p w:rsidR="005F1C56" w:rsidP="00BF0742" w:rsidRDefault="005F1C56">
            <w:pPr>
              <w:pStyle w:val="StMarysBullets"/>
              <w:numPr>
                <w:ilvl w:val="0"/>
                <w:numId w:val="0"/>
              </w:numPr>
            </w:pPr>
          </w:p>
        </w:tc>
      </w:tr>
      <w:tr w:rsidR="005F1C56" w:rsidTr="009E3558">
        <w:tc>
          <w:tcPr>
            <w:tcW w:w="5783" w:type="dxa"/>
          </w:tcPr>
          <w:p w:rsidR="005F1C56" w:rsidP="00BF0742" w:rsidRDefault="005F1C56">
            <w:pPr>
              <w:pStyle w:val="StMarysBullets"/>
              <w:numPr>
                <w:ilvl w:val="0"/>
                <w:numId w:val="0"/>
              </w:numPr>
            </w:pPr>
            <w:r>
              <w:t>Arrange probation review meetings</w:t>
            </w:r>
          </w:p>
        </w:tc>
        <w:tc>
          <w:tcPr>
            <w:tcW w:w="1588" w:type="dxa"/>
          </w:tcPr>
          <w:p w:rsidR="005F1C56" w:rsidP="00BF0742" w:rsidRDefault="005F1C56">
            <w:pPr>
              <w:pStyle w:val="StMarysBullets"/>
              <w:numPr>
                <w:ilvl w:val="0"/>
                <w:numId w:val="0"/>
              </w:numPr>
            </w:pPr>
          </w:p>
        </w:tc>
      </w:tr>
      <w:tr w:rsidR="005F1C56" w:rsidTr="009E3558">
        <w:tc>
          <w:tcPr>
            <w:tcW w:w="5783" w:type="dxa"/>
          </w:tcPr>
          <w:p w:rsidR="005F1C56" w:rsidP="00BF0742" w:rsidRDefault="005F1C56">
            <w:pPr>
              <w:pStyle w:val="StMarysBullets"/>
              <w:numPr>
                <w:ilvl w:val="0"/>
                <w:numId w:val="0"/>
              </w:numPr>
            </w:pPr>
            <w:r>
              <w:t>Check how the new starter is settling in</w:t>
            </w:r>
          </w:p>
        </w:tc>
        <w:tc>
          <w:tcPr>
            <w:tcW w:w="1588" w:type="dxa"/>
          </w:tcPr>
          <w:p w:rsidR="005F1C56" w:rsidP="00BF0742" w:rsidRDefault="005F1C56">
            <w:pPr>
              <w:pStyle w:val="StMarysBullets"/>
              <w:numPr>
                <w:ilvl w:val="0"/>
                <w:numId w:val="0"/>
              </w:numPr>
            </w:pPr>
          </w:p>
        </w:tc>
      </w:tr>
      <w:tr w:rsidR="00F41636" w:rsidTr="009E3558">
        <w:tc>
          <w:tcPr>
            <w:tcW w:w="5783" w:type="dxa"/>
          </w:tcPr>
          <w:p w:rsidR="00F41636" w:rsidP="00BF0742" w:rsidRDefault="00F41636">
            <w:pPr>
              <w:pStyle w:val="StMarysBullets"/>
              <w:numPr>
                <w:ilvl w:val="0"/>
                <w:numId w:val="0"/>
              </w:numPr>
            </w:pPr>
            <w:r>
              <w:t>Submit induction Checklist to HR (through Managers’ Induction Guide on Moodle)</w:t>
            </w:r>
          </w:p>
        </w:tc>
        <w:tc>
          <w:tcPr>
            <w:tcW w:w="1588" w:type="dxa"/>
          </w:tcPr>
          <w:p w:rsidR="00F41636" w:rsidP="00BF0742" w:rsidRDefault="00F41636">
            <w:pPr>
              <w:pStyle w:val="StMarysBullets"/>
              <w:numPr>
                <w:ilvl w:val="0"/>
                <w:numId w:val="0"/>
              </w:numPr>
            </w:pPr>
          </w:p>
        </w:tc>
      </w:tr>
    </w:tbl>
    <w:p w:rsidRPr="00A94790" w:rsidR="00DC12C5" w:rsidP="00DC12C5" w:rsidRDefault="00DC12C5">
      <w:pPr>
        <w:pStyle w:val="StMarysBullets"/>
        <w:numPr>
          <w:ilvl w:val="0"/>
          <w:numId w:val="0"/>
        </w:numPr>
        <w:ind w:left="357" w:hanging="357"/>
      </w:pPr>
    </w:p>
    <w:sectPr w:rsidRPr="00A94790" w:rsidR="00DC12C5" w:rsidSect="00BA221D">
      <w:headerReference w:type="default" r:id="rId17"/>
      <w:headerReference w:type="first" r:id="rId18"/>
      <w:pgSz w:w="11900" w:h="16840"/>
      <w:pgMar w:top="1134" w:right="851" w:bottom="567" w:left="1985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12C5" w:rsidRDefault="00DC12C5" w:rsidP="00F46E57">
      <w:pPr>
        <w:spacing w:after="0" w:line="240" w:lineRule="auto"/>
      </w:pPr>
      <w:r>
        <w:separator/>
      </w:r>
    </w:p>
  </w:endnote>
  <w:endnote w:type="continuationSeparator" w:id="0">
    <w:p w:rsidR="00DC12C5" w:rsidRDefault="00DC12C5" w:rsidP="00F46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12C5" w:rsidRDefault="00DC12C5" w:rsidP="00F46E57">
      <w:pPr>
        <w:spacing w:after="0" w:line="240" w:lineRule="auto"/>
      </w:pPr>
      <w:r>
        <w:separator/>
      </w:r>
    </w:p>
  </w:footnote>
  <w:footnote w:type="continuationSeparator" w:id="0">
    <w:p w:rsidR="00DC12C5" w:rsidRDefault="00DC12C5" w:rsidP="00F46E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6698" w:rsidRDefault="00906698" w:rsidP="00F46E57">
    <w:pPr>
      <w:ind w:left="-851" w:hanging="94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6698" w:rsidRDefault="00906698" w:rsidP="00A94790">
    <w:pPr>
      <w:ind w:hanging="1985"/>
    </w:pPr>
    <w:r>
      <w:rPr>
        <w:noProof/>
        <w:lang w:eastAsia="en-GB"/>
      </w:rPr>
      <w:drawing>
        <wp:inline distT="0" distB="0" distL="0" distR="0" wp14:anchorId="1426F4FC" wp14:editId="35911B66">
          <wp:extent cx="2745979" cy="1571625"/>
          <wp:effectExtent l="0" t="0" r="0" b="0"/>
          <wp:docPr id="12" name="Picture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036"/>
                  <a:stretch/>
                </pic:blipFill>
                <pic:spPr bwMode="auto">
                  <a:xfrm>
                    <a:off x="0" y="0"/>
                    <a:ext cx="2748059" cy="15728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3A20D7"/>
    <w:multiLevelType w:val="hybridMultilevel"/>
    <w:tmpl w:val="0E6811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837ED0"/>
    <w:multiLevelType w:val="hybridMultilevel"/>
    <w:tmpl w:val="AB740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1301D2"/>
    <w:multiLevelType w:val="hybridMultilevel"/>
    <w:tmpl w:val="6CCE7B2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5967C7C"/>
    <w:multiLevelType w:val="hybridMultilevel"/>
    <w:tmpl w:val="8B9415C0"/>
    <w:lvl w:ilvl="0" w:tplc="DCF8B6AC">
      <w:start w:val="1"/>
      <w:numFmt w:val="bullet"/>
      <w:pStyle w:val="StMarys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795A30"/>
    <w:multiLevelType w:val="hybridMultilevel"/>
    <w:tmpl w:val="1EE45E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567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2C5"/>
    <w:rsid w:val="002D0ADB"/>
    <w:rsid w:val="0035391A"/>
    <w:rsid w:val="003D169E"/>
    <w:rsid w:val="00440095"/>
    <w:rsid w:val="005E70A1"/>
    <w:rsid w:val="005F1C56"/>
    <w:rsid w:val="00681C9A"/>
    <w:rsid w:val="006E282F"/>
    <w:rsid w:val="007F2641"/>
    <w:rsid w:val="008A1131"/>
    <w:rsid w:val="008A3BDD"/>
    <w:rsid w:val="00906698"/>
    <w:rsid w:val="00911BF0"/>
    <w:rsid w:val="00986D89"/>
    <w:rsid w:val="009E3558"/>
    <w:rsid w:val="00A71F2C"/>
    <w:rsid w:val="00A94790"/>
    <w:rsid w:val="00B14C7C"/>
    <w:rsid w:val="00B43A66"/>
    <w:rsid w:val="00BA221D"/>
    <w:rsid w:val="00C4013E"/>
    <w:rsid w:val="00DC12C5"/>
    <w:rsid w:val="00E02F70"/>
    <w:rsid w:val="00F0290C"/>
    <w:rsid w:val="00F41636"/>
    <w:rsid w:val="00F46E57"/>
    <w:rsid w:val="00F808BC"/>
    <w:rsid w:val="00FE4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5B106B58"/>
  <w14:defaultImageDpi w14:val="300"/>
  <w15:docId w15:val="{D8780027-E078-4916-A69C-7DDF907DE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46E57"/>
    <w:pPr>
      <w:spacing w:after="200" w:line="276" w:lineRule="auto"/>
    </w:pPr>
    <w:rPr>
      <w:rFonts w:ascii="Calibri" w:eastAsia="Times New Roman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1C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C9A"/>
    <w:rPr>
      <w:rFonts w:ascii="Lucida Grande" w:eastAsia="Times New Roman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81C9A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</w:rPr>
  </w:style>
  <w:style w:type="paragraph" w:customStyle="1" w:styleId="StMarysMainHeading">
    <w:name w:val="St Mary's Main Heading"/>
    <w:basedOn w:val="Normal"/>
    <w:qFormat/>
    <w:rsid w:val="00681C9A"/>
    <w:rPr>
      <w:rFonts w:ascii="Helvetica" w:hAnsi="Helvetica"/>
      <w:color w:val="0D396B"/>
      <w:sz w:val="40"/>
      <w:szCs w:val="40"/>
    </w:rPr>
  </w:style>
  <w:style w:type="paragraph" w:customStyle="1" w:styleId="StMarysBodycopy">
    <w:name w:val="St Mary's Body copy"/>
    <w:basedOn w:val="Normal"/>
    <w:qFormat/>
    <w:rsid w:val="00681C9A"/>
    <w:pPr>
      <w:spacing w:after="0" w:line="240" w:lineRule="auto"/>
    </w:pPr>
    <w:rPr>
      <w:rFonts w:ascii="Helvetica" w:hAnsi="Helvetica"/>
      <w:color w:val="000000"/>
    </w:rPr>
  </w:style>
  <w:style w:type="paragraph" w:customStyle="1" w:styleId="StMarysHeading">
    <w:name w:val="St Mary's Heading"/>
    <w:basedOn w:val="Normal"/>
    <w:qFormat/>
    <w:rsid w:val="00681C9A"/>
    <w:pPr>
      <w:spacing w:after="100" w:line="240" w:lineRule="auto"/>
    </w:pPr>
    <w:rPr>
      <w:rFonts w:ascii="Helvetica" w:hAnsi="Helvetica"/>
      <w:b/>
      <w:color w:val="0D396B"/>
    </w:rPr>
  </w:style>
  <w:style w:type="paragraph" w:customStyle="1" w:styleId="StMarysBullets">
    <w:name w:val="St Mary's Bullets"/>
    <w:basedOn w:val="Normal"/>
    <w:qFormat/>
    <w:rsid w:val="00681C9A"/>
    <w:pPr>
      <w:numPr>
        <w:numId w:val="4"/>
      </w:numPr>
      <w:ind w:left="357" w:hanging="357"/>
    </w:pPr>
    <w:rPr>
      <w:rFonts w:ascii="Helvetica" w:hAnsi="Helvetica"/>
    </w:rPr>
  </w:style>
  <w:style w:type="character" w:styleId="Hyperlink">
    <w:name w:val="Hyperlink"/>
    <w:basedOn w:val="DefaultParagraphFont"/>
    <w:uiPriority w:val="99"/>
    <w:unhideWhenUsed/>
    <w:rsid w:val="00DC12C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C12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D0A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0ADB"/>
    <w:rPr>
      <w:rFonts w:ascii="Calibri" w:eastAsia="Times New Roman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D0A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0ADB"/>
    <w:rPr>
      <w:rFonts w:ascii="Calibri" w:eastAsia="Times New Roman" w:hAnsi="Calibri" w:cs="Times New Roman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E02F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taffnet.stmarys.ac.uk/services-departments/ISA/Pages/IT-Forms-for-Staff.aspx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forms.office.com/Pages/ResponsePage.aspx?id=3p1EAGEs-keB7-B2G-_vjey-zKpT4UVOrmcl7qGQ2JtUM09LQTNRODBCV085MVFQVVMzUUo5RFZOWi4u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tmarys.ac.uk/hr/organisational-development/induction/quick-start-guide-for-new-staff.asp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tmarys.ac.uk/hr/organisational-development/induction/induction-guidance-for-managers.aspx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stmarys.ac.uk/hr/peoplenet/peoplenet.aspx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tmarys.ac.uk/estates/health-and-safety/staff-information/health-safety-checklists.aspx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0438\Downloads\Internal-Document-Colour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366ED66E77B7498FBDDC5A8746E0B6" ma:contentTypeVersion="1" ma:contentTypeDescription="Create a new document." ma:contentTypeScope="" ma:versionID="fc6801e4d5e4896a496c5b79c2860451">
  <xsd:schema xmlns:xsd="http://www.w3.org/2001/XMLSchema" xmlns:xs="http://www.w3.org/2001/XMLSchema" xmlns:p="http://schemas.microsoft.com/office/2006/metadata/properties" xmlns:ns1="http://schemas.microsoft.com/sharepoint/v3" xmlns:ns2="559e8a90-c5f0-4960-93bb-48a9a6be2d22" targetNamespace="http://schemas.microsoft.com/office/2006/metadata/properties" ma:root="true" ma:fieldsID="5856f6e2ba9fede39a10b494a5f5c668" ns1:_="" ns2:_="">
    <xsd:import namespace="http://schemas.microsoft.com/sharepoint/v3"/>
    <xsd:import namespace="559e8a90-c5f0-4960-93bb-48a9a6be2d2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9e8a90-c5f0-4960-93bb-48a9a6be2d2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  <_dlc_DocId xmlns="559e8a90-c5f0-4960-93bb-48a9a6be2d22">R63NPHTH4QFH-134-317</_dlc_DocId>
    <_dlc_DocIdUrl xmlns="559e8a90-c5f0-4960-93bb-48a9a6be2d22">
      <Url>http://staffnet/services-departments/marketing-design-communication/_layouts/15/DocIdRedir.aspx?ID=R63NPHTH4QFH-134-317</Url>
      <Description>R63NPHTH4QFH-134-317</Description>
    </_dlc_DocIdUrl>
  </documentManagement>
</p:properties>
</file>

<file path=customXml/itemProps1.xml><?xml version="1.0" encoding="utf-8"?>
<ds:datastoreItem xmlns:ds="http://schemas.openxmlformats.org/officeDocument/2006/customXml" ds:itemID="{3139B4CC-8776-4410-8E9F-72A716A0862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FDE9501-6795-44B1-B6D0-3929B6666E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59e8a90-c5f0-4960-93bb-48a9a6be2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66271B-615E-4D83-8E88-5ACD738CB3F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00476E-DED5-4B0E-B3F4-FBE45DF40CCD}">
  <ds:schemaRefs>
    <ds:schemaRef ds:uri="http://purl.org/dc/terms/"/>
    <ds:schemaRef ds:uri="http://schemas.microsoft.com/office/2006/metadata/properties"/>
    <ds:schemaRef ds:uri="http://purl.org/dc/dcmitype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559e8a90-c5f0-4960-93bb-48a9a6be2d22"/>
    <ds:schemaRef ds:uri="http://schemas.openxmlformats.org/package/2006/metadata/core-properties"/>
    <ds:schemaRef ds:uri="http://schemas.microsoft.com/sharepoint/v3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Internal-Document-Colour-Template.dotx</Template>
  <TotalTime>1</TotalTime>
  <Pages>2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Mytton Williams</Company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Starter Checklist v1.4</dc:title>
  <dc:subject>New Starter Checklist for managers</dc:subject>
  <dc:creator>Maria Stopyra</dc:creator>
  <cp:keywords>
  </cp:keywords>
  <dc:description>
  </dc:description>
  <cp:lastModifiedBy>Maria Stopyra</cp:lastModifiedBy>
  <cp:revision>2</cp:revision>
  <cp:lastPrinted>2013-06-28T11:32:00Z</cp:lastPrinted>
  <dcterms:created xsi:type="dcterms:W3CDTF">2021-08-05T15:23:00Z</dcterms:created>
  <dcterms:modified xsi:type="dcterms:W3CDTF">2021-08-09T09:37:49Z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e01a8d18-5aa2-45c8-b0bf-e219370d8dcd</vt:lpwstr>
  </property>
  <property fmtid="{D5CDD505-2E9C-101B-9397-08002B2CF9AE}" pid="3" name="ContentTypeId">
    <vt:lpwstr>0x0101009F366ED66E77B7498FBDDC5A8746E0B6</vt:lpwstr>
  </property>
</Properties>
</file>